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08D" w:rsidRDefault="0060308D" w:rsidP="0040294F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5D3418" w:rsidRPr="005D3418" w:rsidRDefault="005D3418" w:rsidP="005D3418">
      <w:pPr>
        <w:pStyle w:val="Brezrazmikov"/>
        <w:rPr>
          <w:rFonts w:ascii="Arial" w:hAnsi="Arial" w:cs="Arial"/>
          <w:sz w:val="20"/>
          <w:szCs w:val="20"/>
        </w:rPr>
      </w:pPr>
    </w:p>
    <w:p w:rsidR="0060308D" w:rsidRPr="005D3418" w:rsidRDefault="0060308D" w:rsidP="005D3418">
      <w:pPr>
        <w:pStyle w:val="Brezrazmikov"/>
        <w:rPr>
          <w:rFonts w:ascii="Arial" w:hAnsi="Arial" w:cs="Arial"/>
          <w:sz w:val="20"/>
          <w:szCs w:val="20"/>
        </w:rPr>
      </w:pPr>
      <w:r w:rsidRPr="005D3418">
        <w:rPr>
          <w:rFonts w:ascii="Arial" w:hAnsi="Arial" w:cs="Arial"/>
          <w:sz w:val="20"/>
          <w:szCs w:val="20"/>
        </w:rPr>
        <w:t>Številka:</w:t>
      </w:r>
      <w:r w:rsidRPr="005D3418">
        <w:rPr>
          <w:rFonts w:ascii="Arial" w:hAnsi="Arial" w:cs="Arial"/>
          <w:sz w:val="20"/>
          <w:szCs w:val="20"/>
        </w:rPr>
        <w:tab/>
      </w:r>
      <w:r w:rsidR="00A047D1">
        <w:rPr>
          <w:rFonts w:ascii="Arial" w:hAnsi="Arial" w:cs="Arial"/>
          <w:sz w:val="20"/>
          <w:szCs w:val="20"/>
        </w:rPr>
        <w:t>020-18/2019-31933</w:t>
      </w:r>
    </w:p>
    <w:p w:rsidR="0060308D" w:rsidRPr="005D3418" w:rsidRDefault="0060308D" w:rsidP="005D3418">
      <w:pPr>
        <w:pStyle w:val="Brezrazmikov"/>
        <w:rPr>
          <w:rFonts w:ascii="Arial" w:hAnsi="Arial" w:cs="Arial"/>
          <w:sz w:val="20"/>
          <w:szCs w:val="20"/>
        </w:rPr>
      </w:pPr>
      <w:r w:rsidRPr="005D3418">
        <w:rPr>
          <w:rFonts w:ascii="Arial" w:hAnsi="Arial" w:cs="Arial"/>
          <w:sz w:val="20"/>
          <w:szCs w:val="20"/>
        </w:rPr>
        <w:t>Datum:</w:t>
      </w:r>
      <w:r w:rsidRPr="005D3418">
        <w:rPr>
          <w:rFonts w:ascii="Arial" w:hAnsi="Arial" w:cs="Arial"/>
          <w:sz w:val="20"/>
          <w:szCs w:val="20"/>
        </w:rPr>
        <w:tab/>
      </w:r>
      <w:r w:rsidRPr="005D3418">
        <w:rPr>
          <w:rFonts w:ascii="Arial" w:hAnsi="Arial" w:cs="Arial"/>
          <w:sz w:val="20"/>
          <w:szCs w:val="20"/>
        </w:rPr>
        <w:tab/>
      </w:r>
      <w:r w:rsidR="00653B03">
        <w:rPr>
          <w:rFonts w:ascii="Arial" w:hAnsi="Arial" w:cs="Arial"/>
          <w:sz w:val="20"/>
          <w:szCs w:val="20"/>
        </w:rPr>
        <w:t>11.07.2019</w:t>
      </w:r>
    </w:p>
    <w:p w:rsidR="0060308D" w:rsidRPr="005D3418" w:rsidRDefault="0060308D" w:rsidP="005D3418">
      <w:pPr>
        <w:pStyle w:val="Brezrazmikov"/>
        <w:rPr>
          <w:rFonts w:ascii="Arial" w:hAnsi="Arial" w:cs="Arial"/>
          <w:sz w:val="20"/>
          <w:szCs w:val="20"/>
        </w:rPr>
      </w:pPr>
    </w:p>
    <w:p w:rsidR="00653B03" w:rsidRDefault="0060308D" w:rsidP="005D3418">
      <w:pPr>
        <w:pStyle w:val="Brezrazmikov"/>
        <w:rPr>
          <w:rFonts w:ascii="Arial" w:hAnsi="Arial" w:cs="Arial"/>
          <w:b/>
          <w:bCs/>
          <w:sz w:val="20"/>
          <w:szCs w:val="20"/>
        </w:rPr>
      </w:pPr>
      <w:r w:rsidRPr="005D3418">
        <w:rPr>
          <w:rFonts w:ascii="Arial" w:hAnsi="Arial" w:cs="Arial"/>
          <w:b/>
          <w:bCs/>
          <w:sz w:val="20"/>
          <w:szCs w:val="20"/>
        </w:rPr>
        <w:t>Zadeva:</w:t>
      </w:r>
      <w:r w:rsidRPr="005D3418">
        <w:rPr>
          <w:rFonts w:ascii="Arial" w:hAnsi="Arial" w:cs="Arial"/>
          <w:b/>
          <w:bCs/>
          <w:sz w:val="20"/>
          <w:szCs w:val="20"/>
        </w:rPr>
        <w:tab/>
      </w:r>
      <w:r w:rsidR="00653B03">
        <w:rPr>
          <w:rFonts w:ascii="Arial" w:hAnsi="Arial" w:cs="Arial"/>
          <w:b/>
          <w:bCs/>
          <w:sz w:val="20"/>
          <w:szCs w:val="20"/>
        </w:rPr>
        <w:t xml:space="preserve">OBVESTILO ZA VRTCE IN STARŠE - izpis iz vrtca in uveljavljanje pravic iz  </w:t>
      </w:r>
    </w:p>
    <w:p w:rsidR="0060308D" w:rsidRDefault="00653B03" w:rsidP="005D3418">
      <w:pPr>
        <w:pStyle w:val="Brezrazmikov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javnih sredstev</w:t>
      </w:r>
    </w:p>
    <w:p w:rsidR="00653B03" w:rsidRDefault="00653B03" w:rsidP="005D3418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p w:rsidR="00653B03" w:rsidRDefault="00653B03" w:rsidP="005D3418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p w:rsidR="00653B03" w:rsidRDefault="00653B03" w:rsidP="005D3418">
      <w:pPr>
        <w:pStyle w:val="Brezrazmikov"/>
        <w:rPr>
          <w:rFonts w:ascii="Arial" w:hAnsi="Arial" w:cs="Arial"/>
          <w:bCs/>
          <w:sz w:val="20"/>
          <w:szCs w:val="20"/>
        </w:rPr>
      </w:pPr>
      <w:r w:rsidRPr="00653B03">
        <w:rPr>
          <w:rFonts w:ascii="Arial" w:hAnsi="Arial" w:cs="Arial"/>
          <w:bCs/>
          <w:sz w:val="20"/>
          <w:szCs w:val="20"/>
        </w:rPr>
        <w:t xml:space="preserve">Spoštovani, </w:t>
      </w:r>
    </w:p>
    <w:p w:rsidR="00161970" w:rsidRDefault="00161970" w:rsidP="005D3418">
      <w:pPr>
        <w:pStyle w:val="Brezrazmikov"/>
        <w:rPr>
          <w:rFonts w:ascii="Arial" w:hAnsi="Arial" w:cs="Arial"/>
          <w:bCs/>
          <w:sz w:val="20"/>
          <w:szCs w:val="20"/>
        </w:rPr>
      </w:pPr>
    </w:p>
    <w:p w:rsidR="00161970" w:rsidRPr="00653B03" w:rsidRDefault="000F76D2" w:rsidP="00A20012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</w:t>
      </w:r>
      <w:r w:rsidR="00161970">
        <w:rPr>
          <w:rFonts w:ascii="Arial" w:hAnsi="Arial" w:cs="Arial"/>
          <w:bCs/>
          <w:sz w:val="20"/>
          <w:szCs w:val="20"/>
        </w:rPr>
        <w:t xml:space="preserve"> ozirom na številna vprašanja staršev, ki imajo otroke vključene v vrtce, vam posredujemo informacije</w:t>
      </w:r>
      <w:r>
        <w:rPr>
          <w:rFonts w:ascii="Arial" w:hAnsi="Arial" w:cs="Arial"/>
          <w:bCs/>
          <w:sz w:val="20"/>
          <w:szCs w:val="20"/>
        </w:rPr>
        <w:t xml:space="preserve"> in prosimo, da jih posredujete</w:t>
      </w:r>
      <w:r w:rsidR="000C187F">
        <w:rPr>
          <w:rFonts w:ascii="Arial" w:hAnsi="Arial" w:cs="Arial"/>
          <w:bCs/>
          <w:sz w:val="20"/>
          <w:szCs w:val="20"/>
        </w:rPr>
        <w:t xml:space="preserve"> vašim zaposlenim in</w:t>
      </w:r>
      <w:r>
        <w:rPr>
          <w:rFonts w:ascii="Arial" w:hAnsi="Arial" w:cs="Arial"/>
          <w:bCs/>
          <w:sz w:val="20"/>
          <w:szCs w:val="20"/>
        </w:rPr>
        <w:t xml:space="preserve"> staršem.</w:t>
      </w:r>
      <w:r w:rsidR="00A20012">
        <w:rPr>
          <w:rFonts w:ascii="Arial" w:hAnsi="Arial" w:cs="Arial"/>
          <w:bCs/>
          <w:sz w:val="20"/>
          <w:szCs w:val="20"/>
        </w:rPr>
        <w:t xml:space="preserve"> V kolikor ocenjujete, da je smiselno, vam v prilogi posredujemo obvestilo</w:t>
      </w:r>
      <w:r w:rsidR="00614046">
        <w:rPr>
          <w:rFonts w:ascii="Arial" w:hAnsi="Arial" w:cs="Arial"/>
          <w:bCs/>
          <w:sz w:val="20"/>
          <w:szCs w:val="20"/>
        </w:rPr>
        <w:t>, ki ga lahko izobesite na vaši oglasni deski</w:t>
      </w:r>
      <w:r w:rsidR="00A20012">
        <w:rPr>
          <w:rFonts w:ascii="Arial" w:hAnsi="Arial" w:cs="Arial"/>
          <w:bCs/>
          <w:sz w:val="20"/>
          <w:szCs w:val="20"/>
        </w:rPr>
        <w:t>.</w:t>
      </w:r>
    </w:p>
    <w:p w:rsidR="00653B03" w:rsidRPr="00653B03" w:rsidRDefault="00653B03" w:rsidP="005D3418">
      <w:pPr>
        <w:pStyle w:val="Brezrazmikov"/>
        <w:rPr>
          <w:rFonts w:ascii="Arial" w:hAnsi="Arial" w:cs="Arial"/>
          <w:bCs/>
          <w:sz w:val="20"/>
          <w:szCs w:val="20"/>
        </w:rPr>
      </w:pPr>
    </w:p>
    <w:p w:rsidR="000C187F" w:rsidRPr="00A20012" w:rsidRDefault="000C187F" w:rsidP="00A01B7C">
      <w:pPr>
        <w:pStyle w:val="Brezrazmikov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Centri za socialno delo (v nadaljevanju CSD), odločamo o pravici do znižanega plačila vrtca in pri tem opozarjamo, da izpis otroka iz vrtca, kar se v poletnih mesecih dogaja pogosteje, </w:t>
      </w:r>
      <w:r w:rsidRPr="00A20012">
        <w:rPr>
          <w:rFonts w:ascii="Arial" w:hAnsi="Arial" w:cs="Arial"/>
          <w:bCs/>
          <w:sz w:val="20"/>
          <w:szCs w:val="20"/>
          <w:u w:val="single"/>
        </w:rPr>
        <w:t>vpliva na to pravico le v nekaterih primerih, zato ni potrebno vsak izpis iz vrtca javljati kot spremembo</w:t>
      </w:r>
      <w:r w:rsidR="00FA11BA" w:rsidRPr="00A20012">
        <w:rPr>
          <w:rFonts w:ascii="Arial" w:hAnsi="Arial" w:cs="Arial"/>
          <w:bCs/>
          <w:sz w:val="20"/>
          <w:szCs w:val="20"/>
          <w:u w:val="single"/>
        </w:rPr>
        <w:t>!</w:t>
      </w:r>
    </w:p>
    <w:p w:rsidR="000C187F" w:rsidRDefault="000C187F" w:rsidP="00A01B7C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</w:p>
    <w:p w:rsidR="00653B03" w:rsidRDefault="000C187F" w:rsidP="00A01B7C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Starši morajo</w:t>
      </w:r>
      <w:r w:rsidR="00FA11BA">
        <w:rPr>
          <w:rFonts w:ascii="Arial" w:hAnsi="Arial" w:cs="Arial"/>
          <w:b/>
          <w:bCs/>
          <w:sz w:val="20"/>
          <w:szCs w:val="20"/>
        </w:rPr>
        <w:t xml:space="preserve"> na CSD</w:t>
      </w:r>
      <w:r>
        <w:rPr>
          <w:rFonts w:ascii="Arial" w:hAnsi="Arial" w:cs="Arial"/>
          <w:b/>
          <w:bCs/>
          <w:sz w:val="20"/>
          <w:szCs w:val="20"/>
        </w:rPr>
        <w:t xml:space="preserve"> javiti </w:t>
      </w:r>
      <w:r w:rsidR="00FA11BA">
        <w:rPr>
          <w:rFonts w:ascii="Arial" w:hAnsi="Arial" w:cs="Arial"/>
          <w:b/>
          <w:bCs/>
          <w:sz w:val="20"/>
          <w:szCs w:val="20"/>
        </w:rPr>
        <w:t xml:space="preserve">izpis otroka iz vrtca </w:t>
      </w:r>
      <w:r w:rsidR="00653B03" w:rsidRPr="00A01B7C">
        <w:rPr>
          <w:rFonts w:ascii="Arial" w:hAnsi="Arial" w:cs="Arial"/>
          <w:b/>
          <w:bCs/>
          <w:sz w:val="20"/>
          <w:szCs w:val="20"/>
        </w:rPr>
        <w:t>le v primerih</w:t>
      </w:r>
      <w:r w:rsidR="00653B03">
        <w:rPr>
          <w:rFonts w:ascii="Arial" w:hAnsi="Arial" w:cs="Arial"/>
          <w:bCs/>
          <w:sz w:val="20"/>
          <w:szCs w:val="20"/>
        </w:rPr>
        <w:t>:</w:t>
      </w:r>
    </w:p>
    <w:p w:rsidR="00653B03" w:rsidRDefault="00653B03" w:rsidP="00A01B7C">
      <w:pPr>
        <w:pStyle w:val="Brezrazmikov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ko je izpisan otrok mlajši od 4 let</w:t>
      </w:r>
      <w:r w:rsidR="0048105C">
        <w:rPr>
          <w:rFonts w:ascii="Arial" w:hAnsi="Arial" w:cs="Arial"/>
          <w:bCs/>
          <w:sz w:val="20"/>
          <w:szCs w:val="20"/>
        </w:rPr>
        <w:t xml:space="preserve"> </w:t>
      </w:r>
      <w:r w:rsidR="000C187F">
        <w:rPr>
          <w:rFonts w:ascii="Arial" w:hAnsi="Arial" w:cs="Arial"/>
          <w:bCs/>
          <w:sz w:val="20"/>
          <w:szCs w:val="20"/>
        </w:rPr>
        <w:t>(</w:t>
      </w:r>
      <w:r w:rsidR="00A01B7C">
        <w:rPr>
          <w:rFonts w:ascii="Arial" w:hAnsi="Arial" w:cs="Arial"/>
          <w:bCs/>
          <w:sz w:val="20"/>
          <w:szCs w:val="20"/>
        </w:rPr>
        <w:t>tak</w:t>
      </w:r>
      <w:r w:rsidR="0048105C">
        <w:rPr>
          <w:rFonts w:ascii="Arial" w:hAnsi="Arial" w:cs="Arial"/>
          <w:bCs/>
          <w:sz w:val="20"/>
          <w:szCs w:val="20"/>
        </w:rPr>
        <w:t xml:space="preserve"> izpis iz vrtca ni vezan na vstop v OŠ</w:t>
      </w:r>
      <w:r w:rsidR="000C187F">
        <w:rPr>
          <w:rFonts w:ascii="Arial" w:hAnsi="Arial" w:cs="Arial"/>
          <w:bCs/>
          <w:sz w:val="20"/>
          <w:szCs w:val="20"/>
        </w:rPr>
        <w:t>)</w:t>
      </w:r>
      <w:r w:rsidR="00A20012">
        <w:rPr>
          <w:rFonts w:ascii="Arial" w:hAnsi="Arial" w:cs="Arial"/>
          <w:bCs/>
          <w:sz w:val="20"/>
          <w:szCs w:val="20"/>
        </w:rPr>
        <w:t xml:space="preserve"> - družini pripada višji otroški dodatek za čas do dopolnjenega 4. leta starosti otroka;</w:t>
      </w:r>
    </w:p>
    <w:p w:rsidR="00A20012" w:rsidRDefault="00A20012" w:rsidP="00A20012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</w:p>
    <w:p w:rsidR="0048105C" w:rsidRDefault="00FA11BA" w:rsidP="00A01B7C">
      <w:pPr>
        <w:pStyle w:val="Brezrazmikov"/>
        <w:numPr>
          <w:ilvl w:val="0"/>
          <w:numId w:val="1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ko</w:t>
      </w:r>
      <w:r w:rsidR="0048105C">
        <w:rPr>
          <w:rFonts w:ascii="Arial" w:hAnsi="Arial" w:cs="Arial"/>
          <w:bCs/>
          <w:sz w:val="20"/>
          <w:szCs w:val="20"/>
        </w:rPr>
        <w:t xml:space="preserve"> je v vrtec vpisanih več otrok iste družine in</w:t>
      </w:r>
      <w:r w:rsidR="00A20012">
        <w:rPr>
          <w:rFonts w:ascii="Arial" w:hAnsi="Arial" w:cs="Arial"/>
          <w:bCs/>
          <w:sz w:val="20"/>
          <w:szCs w:val="20"/>
        </w:rPr>
        <w:t xml:space="preserve"> po izpisu enega ali več otrok, eden ali več otrok ostane v nadaljevanju še vedno vpisanih v vrtec</w:t>
      </w:r>
      <w:r w:rsidR="00A20012" w:rsidRPr="00A20012">
        <w:rPr>
          <w:rFonts w:ascii="Arial" w:hAnsi="Arial" w:cs="Arial"/>
          <w:bCs/>
          <w:sz w:val="20"/>
          <w:szCs w:val="20"/>
        </w:rPr>
        <w:t xml:space="preserve"> </w:t>
      </w:r>
      <w:r w:rsidR="00A20012">
        <w:rPr>
          <w:rFonts w:ascii="Arial" w:hAnsi="Arial" w:cs="Arial"/>
          <w:bCs/>
          <w:sz w:val="20"/>
          <w:szCs w:val="20"/>
        </w:rPr>
        <w:t>– CSD mora ponovno odločati o pravici do znižanega plačila vrtca, ker se na novo določi pravico-plačilo za otroka/e, ki ostanejo v vrtcu.</w:t>
      </w:r>
    </w:p>
    <w:p w:rsidR="005D3418" w:rsidRDefault="005D3418" w:rsidP="00A01B7C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</w:p>
    <w:p w:rsidR="0048105C" w:rsidRDefault="0048105C" w:rsidP="00A01B7C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 primerih torej, ko je v vrtec vpisan le en otrok</w:t>
      </w:r>
      <w:r w:rsidR="00085730">
        <w:rPr>
          <w:rFonts w:ascii="Arial" w:hAnsi="Arial" w:cs="Arial"/>
          <w:bCs/>
          <w:sz w:val="20"/>
          <w:szCs w:val="20"/>
        </w:rPr>
        <w:t>, ki je starejši od 4-ih let ali</w:t>
      </w:r>
      <w:r>
        <w:rPr>
          <w:rFonts w:ascii="Arial" w:hAnsi="Arial" w:cs="Arial"/>
          <w:bCs/>
          <w:sz w:val="20"/>
          <w:szCs w:val="20"/>
        </w:rPr>
        <w:t xml:space="preserve"> se tega izpiše zaradi vstopa v OŠ</w:t>
      </w:r>
      <w:r w:rsidR="00161970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staršem tega ni potrebno javiti CSD, </w:t>
      </w:r>
      <w:r w:rsidR="00A20012">
        <w:rPr>
          <w:rFonts w:ascii="Arial" w:hAnsi="Arial" w:cs="Arial"/>
          <w:bCs/>
          <w:sz w:val="20"/>
          <w:szCs w:val="20"/>
        </w:rPr>
        <w:t>ker</w:t>
      </w:r>
      <w:r>
        <w:rPr>
          <w:rFonts w:ascii="Arial" w:hAnsi="Arial" w:cs="Arial"/>
          <w:bCs/>
          <w:sz w:val="20"/>
          <w:szCs w:val="20"/>
        </w:rPr>
        <w:t xml:space="preserve"> ne vpliva na pravice iz javnih sredstev in o</w:t>
      </w:r>
      <w:r w:rsidR="00A20012">
        <w:rPr>
          <w:rFonts w:ascii="Arial" w:hAnsi="Arial" w:cs="Arial"/>
          <w:bCs/>
          <w:sz w:val="20"/>
          <w:szCs w:val="20"/>
        </w:rPr>
        <w:t>b</w:t>
      </w:r>
      <w:r>
        <w:rPr>
          <w:rFonts w:ascii="Arial" w:hAnsi="Arial" w:cs="Arial"/>
          <w:bCs/>
          <w:sz w:val="20"/>
          <w:szCs w:val="20"/>
        </w:rPr>
        <w:t xml:space="preserve"> tej spremembi </w:t>
      </w:r>
      <w:r w:rsidR="00FA11BA">
        <w:rPr>
          <w:rFonts w:ascii="Arial" w:hAnsi="Arial" w:cs="Arial"/>
          <w:bCs/>
          <w:sz w:val="20"/>
          <w:szCs w:val="20"/>
        </w:rPr>
        <w:t>CSD</w:t>
      </w:r>
      <w:r>
        <w:rPr>
          <w:rFonts w:ascii="Arial" w:hAnsi="Arial" w:cs="Arial"/>
          <w:bCs/>
          <w:sz w:val="20"/>
          <w:szCs w:val="20"/>
        </w:rPr>
        <w:t xml:space="preserve"> ne izdaja nove odločbe.</w:t>
      </w:r>
    </w:p>
    <w:p w:rsidR="0048105C" w:rsidRDefault="0048105C" w:rsidP="00A01B7C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</w:p>
    <w:p w:rsidR="0048105C" w:rsidRDefault="0048105C" w:rsidP="00A01B7C">
      <w:pPr>
        <w:pStyle w:val="Brezrazmikov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Za vse dodatne informacije, ki j</w:t>
      </w:r>
      <w:r w:rsidR="00FA11BA">
        <w:rPr>
          <w:rFonts w:ascii="Arial" w:hAnsi="Arial" w:cs="Arial"/>
          <w:bCs/>
          <w:sz w:val="20"/>
          <w:szCs w:val="20"/>
        </w:rPr>
        <w:t>ih v okviru vrtca potrebujete, l</w:t>
      </w:r>
      <w:r>
        <w:rPr>
          <w:rFonts w:ascii="Arial" w:hAnsi="Arial" w:cs="Arial"/>
          <w:bCs/>
          <w:sz w:val="20"/>
          <w:szCs w:val="20"/>
        </w:rPr>
        <w:t xml:space="preserve">ahko </w:t>
      </w:r>
      <w:r w:rsidR="00FA11BA">
        <w:rPr>
          <w:rFonts w:ascii="Arial" w:hAnsi="Arial" w:cs="Arial"/>
          <w:bCs/>
          <w:sz w:val="20"/>
          <w:szCs w:val="20"/>
        </w:rPr>
        <w:t>kontaktirate</w:t>
      </w:r>
      <w:r w:rsidR="00E52F59">
        <w:rPr>
          <w:rFonts w:ascii="Arial" w:hAnsi="Arial" w:cs="Arial"/>
          <w:bCs/>
          <w:sz w:val="20"/>
          <w:szCs w:val="20"/>
        </w:rPr>
        <w:t xml:space="preserve"> V</w:t>
      </w:r>
      <w:r>
        <w:rPr>
          <w:rFonts w:ascii="Arial" w:hAnsi="Arial" w:cs="Arial"/>
          <w:bCs/>
          <w:sz w:val="20"/>
          <w:szCs w:val="20"/>
        </w:rPr>
        <w:t>odjo Službe</w:t>
      </w:r>
      <w:r w:rsidR="00E52F59">
        <w:rPr>
          <w:rFonts w:ascii="Arial" w:hAnsi="Arial" w:cs="Arial"/>
          <w:bCs/>
          <w:sz w:val="20"/>
          <w:szCs w:val="20"/>
        </w:rPr>
        <w:t xml:space="preserve"> za uveljavljanje pravic</w:t>
      </w:r>
      <w:r>
        <w:rPr>
          <w:rFonts w:ascii="Arial" w:hAnsi="Arial" w:cs="Arial"/>
          <w:bCs/>
          <w:sz w:val="20"/>
          <w:szCs w:val="20"/>
        </w:rPr>
        <w:t xml:space="preserve"> iz javnih sredstev CSD Južna Primorska</w:t>
      </w:r>
      <w:r w:rsidR="00E52F59">
        <w:rPr>
          <w:rFonts w:ascii="Arial" w:hAnsi="Arial" w:cs="Arial"/>
          <w:bCs/>
          <w:sz w:val="20"/>
          <w:szCs w:val="20"/>
        </w:rPr>
        <w:t>, Eriko Tul Skok</w:t>
      </w:r>
      <w:r w:rsidR="00FA11BA">
        <w:rPr>
          <w:rFonts w:ascii="Arial" w:hAnsi="Arial" w:cs="Arial"/>
          <w:bCs/>
          <w:sz w:val="20"/>
          <w:szCs w:val="20"/>
        </w:rPr>
        <w:t>,</w:t>
      </w:r>
      <w:r w:rsidR="00E52F59">
        <w:rPr>
          <w:rFonts w:ascii="Arial" w:hAnsi="Arial" w:cs="Arial"/>
          <w:bCs/>
          <w:sz w:val="20"/>
          <w:szCs w:val="20"/>
        </w:rPr>
        <w:t xml:space="preserve"> na elektronski naslov </w:t>
      </w:r>
      <w:hyperlink r:id="rId7" w:history="1">
        <w:r w:rsidR="00E52F59" w:rsidRPr="00710F60">
          <w:rPr>
            <w:rStyle w:val="Hiperpovezava"/>
            <w:rFonts w:ascii="Arial" w:hAnsi="Arial" w:cs="Arial"/>
            <w:bCs/>
            <w:sz w:val="20"/>
            <w:szCs w:val="20"/>
          </w:rPr>
          <w:t>erika.tul@gov.si</w:t>
        </w:r>
      </w:hyperlink>
      <w:r w:rsidR="00E52F59">
        <w:rPr>
          <w:rFonts w:ascii="Arial" w:hAnsi="Arial" w:cs="Arial"/>
          <w:bCs/>
          <w:sz w:val="20"/>
          <w:szCs w:val="20"/>
        </w:rPr>
        <w:t>.</w:t>
      </w:r>
    </w:p>
    <w:p w:rsidR="00C41B30" w:rsidRDefault="00C41B30" w:rsidP="00A01B7C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C41B30" w:rsidRDefault="00A20012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sodelovanje se vam zahvaljujemo in vas lepo pozdravljamo.</w:t>
      </w:r>
    </w:p>
    <w:p w:rsidR="00C41B30" w:rsidRDefault="00C41B30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A20012" w:rsidRDefault="00A20012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E52F59" w:rsidRDefault="00E52F59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E52F59" w:rsidRPr="000E54D4" w:rsidRDefault="00E52F59" w:rsidP="00E52F5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E54D4">
        <w:rPr>
          <w:rFonts w:ascii="Arial" w:hAnsi="Arial" w:cs="Arial"/>
          <w:sz w:val="20"/>
          <w:szCs w:val="20"/>
        </w:rPr>
        <w:t xml:space="preserve">Pripravila:                                                                                                                                              </w:t>
      </w:r>
    </w:p>
    <w:p w:rsidR="00E52F59" w:rsidRPr="000E54D4" w:rsidRDefault="00E52F59" w:rsidP="00E52F5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E54D4">
        <w:rPr>
          <w:rFonts w:ascii="Arial" w:hAnsi="Arial" w:cs="Arial"/>
          <w:sz w:val="20"/>
          <w:szCs w:val="20"/>
        </w:rPr>
        <w:t xml:space="preserve">Erika Tul Skok, </w:t>
      </w:r>
      <w:proofErr w:type="spellStart"/>
      <w:r w:rsidRPr="000E54D4">
        <w:rPr>
          <w:rFonts w:ascii="Arial" w:hAnsi="Arial" w:cs="Arial"/>
          <w:sz w:val="20"/>
          <w:szCs w:val="20"/>
        </w:rPr>
        <w:t>univ.dipl.soc.del</w:t>
      </w:r>
      <w:proofErr w:type="spellEnd"/>
      <w:r w:rsidRPr="000E54D4">
        <w:rPr>
          <w:rFonts w:ascii="Arial" w:hAnsi="Arial" w:cs="Arial"/>
          <w:sz w:val="20"/>
          <w:szCs w:val="20"/>
        </w:rPr>
        <w:t xml:space="preserve">.                                                Tjaša Rodman, </w:t>
      </w:r>
      <w:proofErr w:type="spellStart"/>
      <w:r w:rsidRPr="000E54D4">
        <w:rPr>
          <w:rFonts w:ascii="Arial" w:hAnsi="Arial" w:cs="Arial"/>
          <w:sz w:val="20"/>
          <w:szCs w:val="20"/>
        </w:rPr>
        <w:t>univ.dipl.soc.del</w:t>
      </w:r>
      <w:proofErr w:type="spellEnd"/>
      <w:r w:rsidRPr="000E54D4">
        <w:rPr>
          <w:rFonts w:ascii="Arial" w:hAnsi="Arial" w:cs="Arial"/>
          <w:sz w:val="20"/>
          <w:szCs w:val="20"/>
        </w:rPr>
        <w:t>.</w:t>
      </w:r>
    </w:p>
    <w:p w:rsidR="00E52F59" w:rsidRPr="000E54D4" w:rsidRDefault="00E52F59" w:rsidP="00E52F5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E54D4">
        <w:rPr>
          <w:rFonts w:ascii="Arial" w:hAnsi="Arial" w:cs="Arial"/>
          <w:sz w:val="20"/>
          <w:szCs w:val="20"/>
        </w:rPr>
        <w:t xml:space="preserve">Vodja službe ZUPJS                                                                               </w:t>
      </w:r>
      <w:proofErr w:type="spellStart"/>
      <w:r w:rsidRPr="000E54D4">
        <w:rPr>
          <w:rFonts w:ascii="Arial" w:hAnsi="Arial" w:cs="Arial"/>
          <w:sz w:val="20"/>
          <w:szCs w:val="20"/>
        </w:rPr>
        <w:t>v.d</w:t>
      </w:r>
      <w:proofErr w:type="spellEnd"/>
      <w:r w:rsidRPr="000E54D4">
        <w:rPr>
          <w:rFonts w:ascii="Arial" w:hAnsi="Arial" w:cs="Arial"/>
          <w:sz w:val="20"/>
          <w:szCs w:val="20"/>
        </w:rPr>
        <w:t>. direktorice</w:t>
      </w:r>
      <w:r w:rsidR="00614046">
        <w:rPr>
          <w:rFonts w:ascii="Arial" w:hAnsi="Arial" w:cs="Arial"/>
          <w:sz w:val="20"/>
          <w:szCs w:val="20"/>
        </w:rPr>
        <w:t>, l.r.</w:t>
      </w:r>
    </w:p>
    <w:p w:rsidR="00DD17B1" w:rsidRDefault="00DD17B1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ED6E86" w:rsidRDefault="00ED6E86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5D3418" w:rsidRDefault="00A20012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Priloga:</w:t>
      </w:r>
    </w:p>
    <w:p w:rsidR="00A20012" w:rsidRDefault="00A20012" w:rsidP="00A20012">
      <w:pPr>
        <w:pStyle w:val="Brezrazmikov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Obvestilo za na oglasno desko</w:t>
      </w:r>
    </w:p>
    <w:p w:rsidR="00051C6D" w:rsidRPr="005D3418" w:rsidRDefault="00051C6D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:rsidR="005D3418" w:rsidRDefault="005D3418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5D3418">
        <w:rPr>
          <w:rFonts w:ascii="Arial" w:hAnsi="Arial" w:cs="Arial"/>
          <w:sz w:val="20"/>
          <w:szCs w:val="20"/>
        </w:rPr>
        <w:t>Poslati:</w:t>
      </w:r>
    </w:p>
    <w:p w:rsidR="005D3418" w:rsidRPr="00981C19" w:rsidRDefault="00ED6E86" w:rsidP="002C492F">
      <w:pPr>
        <w:pStyle w:val="Brezrazmikov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981C19">
        <w:rPr>
          <w:rFonts w:ascii="Arial" w:hAnsi="Arial" w:cs="Arial"/>
          <w:sz w:val="20"/>
          <w:szCs w:val="20"/>
        </w:rPr>
        <w:t>Vsem vrtcem</w:t>
      </w:r>
    </w:p>
    <w:p w:rsidR="005D3418" w:rsidRDefault="005D3418" w:rsidP="005D3418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sectPr w:rsidR="005D3418" w:rsidSect="003A10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785" w:rsidRDefault="00851785" w:rsidP="00AA3BA6">
      <w:pPr>
        <w:spacing w:after="0" w:line="240" w:lineRule="auto"/>
      </w:pPr>
      <w:r>
        <w:separator/>
      </w:r>
    </w:p>
  </w:endnote>
  <w:endnote w:type="continuationSeparator" w:id="0">
    <w:p w:rsidR="00851785" w:rsidRDefault="00851785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4B659E03-A988-4531-83E9-42FB430C7F82}"/>
    <w:embedBold r:id="rId2" w:fontKey="{18400780-C1DF-49B2-A4FC-581B494F2C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B8CCC67-C3A8-4521-BD0F-BA6233108D6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5AC87D67-96B0-42C3-B16B-2B2714427E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52" w:rsidRDefault="001E525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52" w:rsidRDefault="001E5252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785" w:rsidRDefault="00851785" w:rsidP="00AA3BA6">
      <w:pPr>
        <w:spacing w:after="0" w:line="240" w:lineRule="auto"/>
      </w:pPr>
      <w:r>
        <w:separator/>
      </w:r>
    </w:p>
  </w:footnote>
  <w:footnote w:type="continuationSeparator" w:id="0">
    <w:p w:rsidR="00851785" w:rsidRDefault="00851785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52" w:rsidRDefault="001E5252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52" w:rsidRDefault="001E5252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104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  <w:gridCol w:w="2545"/>
    </w:tblGrid>
    <w:tr w:rsidR="00A40ECF" w:rsidTr="00A40ECF">
      <w:tc>
        <w:tcPr>
          <w:tcW w:w="5954" w:type="dxa"/>
        </w:tcPr>
        <w:p w:rsidR="00A40ECF" w:rsidRPr="003A10B2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  <w:r w:rsidRPr="003A10B2">
            <w:rPr>
              <w:rFonts w:ascii="Arial" w:hAnsi="Arial" w:cs="Arial"/>
              <w:color w:val="000000"/>
              <w:spacing w:val="-2"/>
              <w:sz w:val="20"/>
              <w:szCs w:val="20"/>
              <w:lang w:val="it-IT"/>
            </w:rPr>
            <w:t>REPUBLIKA SLOVENIJA/ REPUBBLICA DI SLOVENIA</w:t>
          </w:r>
        </w:p>
        <w:p w:rsidR="00A40ECF" w:rsidRPr="003A10B2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:rsidR="00A40ECF" w:rsidRPr="003A10B2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:rsidR="00A40ECF" w:rsidRDefault="00A40ECF" w:rsidP="00A40ECF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>/DEL LITORALE</w:t>
          </w:r>
        </w:p>
        <w:p w:rsidR="00A40ECF" w:rsidRPr="003A10B2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:rsidR="00A40ECF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:rsidR="00A40ECF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:rsidR="00A40ECF" w:rsidRPr="003A10B2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:rsidR="00A40ECF" w:rsidRPr="003A10B2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6000 Koper - </w:t>
          </w:r>
          <w:proofErr w:type="spellStart"/>
          <w:r w:rsidRPr="003A10B2">
            <w:rPr>
              <w:rFonts w:ascii="Arial" w:hAnsi="Arial" w:cs="Arial"/>
              <w:sz w:val="18"/>
              <w:szCs w:val="18"/>
            </w:rPr>
            <w:t>Capodistria</w:t>
          </w:r>
          <w:proofErr w:type="spellEnd"/>
        </w:p>
        <w:p w:rsidR="00A40ECF" w:rsidRPr="003A10B2" w:rsidRDefault="00A40ECF" w:rsidP="00A40ECF">
          <w:pPr>
            <w:pStyle w:val="Glava"/>
            <w:tabs>
              <w:tab w:val="center" w:pos="6379"/>
            </w:tabs>
            <w:rPr>
              <w:rFonts w:ascii="Arial" w:hAnsi="Arial" w:cs="Arial"/>
              <w:sz w:val="16"/>
              <w:szCs w:val="16"/>
            </w:rPr>
          </w:pPr>
        </w:p>
        <w:p w:rsidR="00A40ECF" w:rsidRPr="003A10B2" w:rsidRDefault="00A40ECF" w:rsidP="00A40ECF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>T: 05 66 34 550</w:t>
          </w:r>
        </w:p>
        <w:p w:rsidR="00A40ECF" w:rsidRPr="003A10B2" w:rsidRDefault="00A40ECF" w:rsidP="00A40ECF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>F: 05 66 34 555</w:t>
          </w:r>
        </w:p>
        <w:p w:rsidR="00A40ECF" w:rsidRPr="003A10B2" w:rsidRDefault="00A40ECF" w:rsidP="00A40ECF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>E: gp</w:t>
          </w:r>
          <w:r>
            <w:rPr>
              <w:rFonts w:ascii="Arial" w:hAnsi="Arial" w:cs="Arial"/>
              <w:sz w:val="18"/>
              <w:szCs w:val="18"/>
            </w:rPr>
            <w:t>-</w:t>
          </w:r>
          <w:r w:rsidRPr="003A10B2">
            <w:rPr>
              <w:rFonts w:ascii="Arial" w:hAnsi="Arial" w:cs="Arial"/>
              <w:sz w:val="18"/>
              <w:szCs w:val="18"/>
            </w:rPr>
            <w:t>csd.</w:t>
          </w:r>
          <w:r>
            <w:rPr>
              <w:rFonts w:ascii="Arial" w:hAnsi="Arial" w:cs="Arial"/>
              <w:sz w:val="18"/>
              <w:szCs w:val="18"/>
            </w:rPr>
            <w:t>jprim</w:t>
          </w:r>
          <w:r w:rsidRPr="003A10B2">
            <w:rPr>
              <w:rFonts w:ascii="Arial" w:hAnsi="Arial" w:cs="Arial"/>
              <w:sz w:val="18"/>
              <w:szCs w:val="18"/>
            </w:rPr>
            <w:t>@gov.si</w:t>
          </w:r>
        </w:p>
        <w:p w:rsidR="00A40ECF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545" w:type="dxa"/>
        </w:tcPr>
        <w:p w:rsidR="00A40ECF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:rsidR="00A40ECF" w:rsidRDefault="00A40ECF" w:rsidP="00A40ECF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:rsidR="00A40ECF" w:rsidRDefault="00A40ECF" w:rsidP="00A40ECF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:rsidR="00C7000B" w:rsidRPr="00A71C56" w:rsidRDefault="003A10B2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-517525</wp:posOffset>
          </wp:positionH>
          <wp:positionV relativeFrom="paragraph">
            <wp:posOffset>-1320165</wp:posOffset>
          </wp:positionV>
          <wp:extent cx="269240" cy="351182"/>
          <wp:effectExtent l="0" t="0" r="0" b="0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240" cy="351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93EFB12" wp14:editId="1032C56C">
          <wp:simplePos x="0" y="0"/>
          <wp:positionH relativeFrom="rightMargin">
            <wp:align>left</wp:align>
          </wp:positionH>
          <wp:positionV relativeFrom="page">
            <wp:posOffset>305435</wp:posOffset>
          </wp:positionV>
          <wp:extent cx="622418" cy="752475"/>
          <wp:effectExtent l="0" t="0" r="635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0015A"/>
    <w:multiLevelType w:val="hybridMultilevel"/>
    <w:tmpl w:val="A1D051D4"/>
    <w:lvl w:ilvl="0" w:tplc="827AFA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93"/>
    <w:rsid w:val="00051C6D"/>
    <w:rsid w:val="00085730"/>
    <w:rsid w:val="000C187F"/>
    <w:rsid w:val="000F6093"/>
    <w:rsid w:val="000F76D2"/>
    <w:rsid w:val="00161970"/>
    <w:rsid w:val="0018192F"/>
    <w:rsid w:val="001B4DC2"/>
    <w:rsid w:val="001E5252"/>
    <w:rsid w:val="0026399B"/>
    <w:rsid w:val="00275709"/>
    <w:rsid w:val="00280C6D"/>
    <w:rsid w:val="00280F30"/>
    <w:rsid w:val="002C4F65"/>
    <w:rsid w:val="00311FF1"/>
    <w:rsid w:val="00335B8B"/>
    <w:rsid w:val="00356151"/>
    <w:rsid w:val="003A10B2"/>
    <w:rsid w:val="0040294F"/>
    <w:rsid w:val="00430783"/>
    <w:rsid w:val="004422E2"/>
    <w:rsid w:val="00451057"/>
    <w:rsid w:val="00473F23"/>
    <w:rsid w:val="0048105C"/>
    <w:rsid w:val="004C1B1A"/>
    <w:rsid w:val="0055207B"/>
    <w:rsid w:val="005752BE"/>
    <w:rsid w:val="00575A40"/>
    <w:rsid w:val="00595849"/>
    <w:rsid w:val="005C1583"/>
    <w:rsid w:val="005D3418"/>
    <w:rsid w:val="0060308D"/>
    <w:rsid w:val="00606FD8"/>
    <w:rsid w:val="00614046"/>
    <w:rsid w:val="00653B03"/>
    <w:rsid w:val="006967D3"/>
    <w:rsid w:val="00736FF3"/>
    <w:rsid w:val="007B088C"/>
    <w:rsid w:val="007C2D26"/>
    <w:rsid w:val="00851785"/>
    <w:rsid w:val="008769AD"/>
    <w:rsid w:val="00915C0A"/>
    <w:rsid w:val="00936B48"/>
    <w:rsid w:val="00981C19"/>
    <w:rsid w:val="009D120B"/>
    <w:rsid w:val="00A01B7C"/>
    <w:rsid w:val="00A03323"/>
    <w:rsid w:val="00A047D1"/>
    <w:rsid w:val="00A20012"/>
    <w:rsid w:val="00A40ECF"/>
    <w:rsid w:val="00A71C56"/>
    <w:rsid w:val="00A76524"/>
    <w:rsid w:val="00A93F4D"/>
    <w:rsid w:val="00AA3BA6"/>
    <w:rsid w:val="00AC68F1"/>
    <w:rsid w:val="00B85C6F"/>
    <w:rsid w:val="00BE313E"/>
    <w:rsid w:val="00C41B30"/>
    <w:rsid w:val="00C473EC"/>
    <w:rsid w:val="00C7000B"/>
    <w:rsid w:val="00C86C47"/>
    <w:rsid w:val="00D01334"/>
    <w:rsid w:val="00D21E8F"/>
    <w:rsid w:val="00D8171F"/>
    <w:rsid w:val="00DD17B1"/>
    <w:rsid w:val="00DD3926"/>
    <w:rsid w:val="00DD501B"/>
    <w:rsid w:val="00DF17EC"/>
    <w:rsid w:val="00E3715D"/>
    <w:rsid w:val="00E52F59"/>
    <w:rsid w:val="00ED6E86"/>
    <w:rsid w:val="00F62599"/>
    <w:rsid w:val="00FA11BA"/>
    <w:rsid w:val="00FB404B"/>
    <w:rsid w:val="00FE69D1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52F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rika.tul@gov.s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</Template>
  <TotalTime>1</TotalTime>
  <Pages>1</Pages>
  <Words>344</Words>
  <Characters>1965</Characters>
  <Application>Microsoft Office Word</Application>
  <DocSecurity>4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Sanda Mesić Jurin</cp:lastModifiedBy>
  <cp:revision>2</cp:revision>
  <cp:lastPrinted>2019-07-22T06:56:00Z</cp:lastPrinted>
  <dcterms:created xsi:type="dcterms:W3CDTF">2019-07-22T06:57:00Z</dcterms:created>
  <dcterms:modified xsi:type="dcterms:W3CDTF">2019-07-22T06:57:00Z</dcterms:modified>
</cp:coreProperties>
</file>